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8"/>
        <w:gridCol w:w="1088"/>
        <w:gridCol w:w="1275"/>
        <w:gridCol w:w="1088"/>
        <w:gridCol w:w="1275"/>
        <w:gridCol w:w="999"/>
      </w:tblGrid>
      <w:tr w:rsidR="00B944B7" w:rsidRPr="004C2028" w14:paraId="6BD98182" w14:textId="77777777" w:rsidTr="00012828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14:paraId="568F9894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Linker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</w:tcPr>
          <w:p w14:paraId="5DDD41B3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(% range)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0C2E6B5D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ratio</w:t>
            </w:r>
          </w:p>
        </w:tc>
      </w:tr>
      <w:tr w:rsidR="00B944B7" w:rsidRPr="004C2028" w14:paraId="4C35BAA3" w14:textId="77777777" w:rsidTr="00012828"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124A574F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9042793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F6EFCE2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FE832B6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Science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9EE23F8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 xml:space="preserve">English / </w:t>
            </w:r>
          </w:p>
          <w:p w14:paraId="2FE6AF3F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FDDC8AC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 xml:space="preserve">English / </w:t>
            </w:r>
          </w:p>
          <w:p w14:paraId="3A683E95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Science</w:t>
            </w:r>
          </w:p>
        </w:tc>
      </w:tr>
      <w:tr w:rsidR="00B944B7" w:rsidRPr="004C2028" w14:paraId="795776C6" w14:textId="77777777" w:rsidTr="00012828"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445D741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additionally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65FC2D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1.25 (2.08)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2C3617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 xml:space="preserve">.00 (.00)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C7FE40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.30 (.77)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15AF445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959E94A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4.20</w:t>
            </w:r>
          </w:p>
        </w:tc>
      </w:tr>
      <w:tr w:rsidR="00B944B7" w:rsidRPr="004C2028" w14:paraId="02EFD653" w14:textId="77777777" w:rsidTr="00012828">
        <w:tc>
          <w:tcPr>
            <w:tcW w:w="0" w:type="auto"/>
            <w:vAlign w:val="bottom"/>
          </w:tcPr>
          <w:p w14:paraId="2B74814B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again</w:t>
            </w:r>
          </w:p>
        </w:tc>
        <w:tc>
          <w:tcPr>
            <w:tcW w:w="0" w:type="auto"/>
            <w:vAlign w:val="bottom"/>
          </w:tcPr>
          <w:p w14:paraId="2F90DB5C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3.18 (7.46)</w:t>
            </w:r>
          </w:p>
        </w:tc>
        <w:tc>
          <w:tcPr>
            <w:tcW w:w="0" w:type="auto"/>
            <w:vAlign w:val="bottom"/>
          </w:tcPr>
          <w:p w14:paraId="633C2C57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 xml:space="preserve">.79 (2.06) </w:t>
            </w:r>
          </w:p>
        </w:tc>
        <w:tc>
          <w:tcPr>
            <w:tcW w:w="0" w:type="auto"/>
            <w:vAlign w:val="bottom"/>
          </w:tcPr>
          <w:p w14:paraId="167DF03B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1.13 (2.53)</w:t>
            </w:r>
          </w:p>
        </w:tc>
        <w:tc>
          <w:tcPr>
            <w:tcW w:w="0" w:type="auto"/>
            <w:vAlign w:val="bottom"/>
          </w:tcPr>
          <w:p w14:paraId="7875CD1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0" w:type="auto"/>
            <w:vAlign w:val="bottom"/>
          </w:tcPr>
          <w:p w14:paraId="5A4ACEE4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2.81</w:t>
            </w:r>
          </w:p>
        </w:tc>
      </w:tr>
      <w:tr w:rsidR="00B944B7" w:rsidRPr="004C2028" w14:paraId="45ECFB2D" w14:textId="77777777" w:rsidTr="00012828">
        <w:tc>
          <w:tcPr>
            <w:tcW w:w="0" w:type="auto"/>
            <w:vAlign w:val="bottom"/>
          </w:tcPr>
          <w:p w14:paraId="45FDEB4B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here</w:t>
            </w:r>
          </w:p>
        </w:tc>
        <w:tc>
          <w:tcPr>
            <w:tcW w:w="0" w:type="auto"/>
            <w:vAlign w:val="bottom"/>
          </w:tcPr>
          <w:p w14:paraId="39387E7B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2.27 (4.97)</w:t>
            </w:r>
          </w:p>
        </w:tc>
        <w:tc>
          <w:tcPr>
            <w:tcW w:w="0" w:type="auto"/>
            <w:vAlign w:val="bottom"/>
          </w:tcPr>
          <w:p w14:paraId="4759042F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.28 (.63)</w:t>
            </w:r>
          </w:p>
        </w:tc>
        <w:tc>
          <w:tcPr>
            <w:tcW w:w="0" w:type="auto"/>
            <w:vAlign w:val="bottom"/>
          </w:tcPr>
          <w:p w14:paraId="3D024E3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.00 (.00)</w:t>
            </w:r>
          </w:p>
        </w:tc>
        <w:tc>
          <w:tcPr>
            <w:tcW w:w="0" w:type="auto"/>
            <w:vAlign w:val="bottom"/>
          </w:tcPr>
          <w:p w14:paraId="1C7ECD2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0" w:type="auto"/>
            <w:vAlign w:val="bottom"/>
          </w:tcPr>
          <w:p w14:paraId="4791F83C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Inf</w:t>
            </w:r>
          </w:p>
        </w:tc>
      </w:tr>
      <w:tr w:rsidR="00B944B7" w:rsidRPr="004C2028" w14:paraId="3D203362" w14:textId="77777777" w:rsidTr="00012828">
        <w:tc>
          <w:tcPr>
            <w:tcW w:w="0" w:type="auto"/>
            <w:vAlign w:val="bottom"/>
          </w:tcPr>
          <w:p w14:paraId="2F6CBDF9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later on</w:t>
            </w:r>
          </w:p>
        </w:tc>
        <w:tc>
          <w:tcPr>
            <w:tcW w:w="0" w:type="auto"/>
            <w:vAlign w:val="bottom"/>
          </w:tcPr>
          <w:p w14:paraId="79C0BE0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1.58 (3.78)</w:t>
            </w:r>
          </w:p>
        </w:tc>
        <w:tc>
          <w:tcPr>
            <w:tcW w:w="0" w:type="auto"/>
            <w:vAlign w:val="bottom"/>
          </w:tcPr>
          <w:p w14:paraId="72468102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.37 (.90)</w:t>
            </w:r>
          </w:p>
        </w:tc>
        <w:tc>
          <w:tcPr>
            <w:tcW w:w="0" w:type="auto"/>
            <w:vAlign w:val="bottom"/>
          </w:tcPr>
          <w:p w14:paraId="15D016C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.00 (.00)</w:t>
            </w:r>
          </w:p>
        </w:tc>
        <w:tc>
          <w:tcPr>
            <w:tcW w:w="0" w:type="auto"/>
            <w:vAlign w:val="bottom"/>
          </w:tcPr>
          <w:p w14:paraId="6B05825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0" w:type="auto"/>
            <w:vAlign w:val="bottom"/>
          </w:tcPr>
          <w:p w14:paraId="4D652A9A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Inf</w:t>
            </w:r>
          </w:p>
        </w:tc>
      </w:tr>
      <w:tr w:rsidR="00B944B7" w:rsidRPr="004C2028" w14:paraId="74C94BF1" w14:textId="77777777" w:rsidTr="00012828">
        <w:tc>
          <w:tcPr>
            <w:tcW w:w="0" w:type="auto"/>
            <w:vAlign w:val="bottom"/>
          </w:tcPr>
          <w:p w14:paraId="175FFD7D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well</w:t>
            </w:r>
          </w:p>
        </w:tc>
        <w:tc>
          <w:tcPr>
            <w:tcW w:w="0" w:type="auto"/>
            <w:vAlign w:val="bottom"/>
          </w:tcPr>
          <w:p w14:paraId="588C517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2.44 (4.37)</w:t>
            </w:r>
          </w:p>
        </w:tc>
        <w:tc>
          <w:tcPr>
            <w:tcW w:w="0" w:type="auto"/>
            <w:vAlign w:val="bottom"/>
          </w:tcPr>
          <w:p w14:paraId="1A1D3C4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.71 (.63)</w:t>
            </w:r>
          </w:p>
        </w:tc>
        <w:tc>
          <w:tcPr>
            <w:tcW w:w="0" w:type="auto"/>
            <w:vAlign w:val="bottom"/>
          </w:tcPr>
          <w:p w14:paraId="6E9D928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.40 (.58)</w:t>
            </w:r>
          </w:p>
        </w:tc>
        <w:tc>
          <w:tcPr>
            <w:tcW w:w="0" w:type="auto"/>
            <w:vAlign w:val="bottom"/>
          </w:tcPr>
          <w:p w14:paraId="2E0A5999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0" w:type="auto"/>
            <w:vAlign w:val="bottom"/>
          </w:tcPr>
          <w:p w14:paraId="5E1C0A7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6.03</w:t>
            </w:r>
          </w:p>
        </w:tc>
      </w:tr>
      <w:tr w:rsidR="00B944B7" w:rsidRPr="004C2028" w14:paraId="2AD7E189" w14:textId="77777777" w:rsidTr="00012828">
        <w:tc>
          <w:tcPr>
            <w:tcW w:w="0" w:type="auto"/>
            <w:vAlign w:val="bottom"/>
          </w:tcPr>
          <w:p w14:paraId="697353E9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yet</w:t>
            </w:r>
          </w:p>
        </w:tc>
        <w:tc>
          <w:tcPr>
            <w:tcW w:w="0" w:type="auto"/>
            <w:vAlign w:val="bottom"/>
          </w:tcPr>
          <w:p w14:paraId="0866F92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2.83 (6.07)</w:t>
            </w:r>
          </w:p>
        </w:tc>
        <w:tc>
          <w:tcPr>
            <w:tcW w:w="0" w:type="auto"/>
            <w:vAlign w:val="bottom"/>
          </w:tcPr>
          <w:p w14:paraId="716FEE2E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.62 (1.51)</w:t>
            </w:r>
          </w:p>
        </w:tc>
        <w:tc>
          <w:tcPr>
            <w:tcW w:w="0" w:type="auto"/>
            <w:vAlign w:val="bottom"/>
          </w:tcPr>
          <w:p w14:paraId="6E114555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.56 (1.54)</w:t>
            </w:r>
          </w:p>
        </w:tc>
        <w:tc>
          <w:tcPr>
            <w:tcW w:w="0" w:type="auto"/>
            <w:vAlign w:val="bottom"/>
          </w:tcPr>
          <w:p w14:paraId="279DBA0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0" w:type="auto"/>
            <w:vAlign w:val="bottom"/>
          </w:tcPr>
          <w:p w14:paraId="68F5700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5.10</w:t>
            </w:r>
          </w:p>
        </w:tc>
      </w:tr>
    </w:tbl>
    <w:p w14:paraId="36F41D8F" w14:textId="0457D1D0" w:rsidR="00B944B7" w:rsidRPr="00B944B7" w:rsidRDefault="00B944B7" w:rsidP="00B944B7">
      <w:pPr>
        <w:rPr>
          <w:b/>
          <w:bCs/>
        </w:rPr>
      </w:pPr>
      <w:r w:rsidRPr="00B944B7">
        <w:rPr>
          <w:b/>
          <w:bCs/>
        </w:rPr>
        <w:t>linkers distinctive of English non-literary</w:t>
      </w:r>
      <w:r>
        <w:rPr>
          <w:b/>
          <w:bCs/>
        </w:rPr>
        <w:t xml:space="preserve"> writing</w:t>
      </w:r>
    </w:p>
    <w:p w14:paraId="4E1EDA27" w14:textId="77777777" w:rsidR="00B944B7" w:rsidRDefault="00B944B7" w:rsidP="00B944B7"/>
    <w:p w14:paraId="10A3F6E4" w14:textId="77777777" w:rsidR="00B944B7" w:rsidRPr="00AA2743" w:rsidRDefault="00B944B7" w:rsidP="00B944B7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560"/>
        <w:gridCol w:w="1417"/>
        <w:gridCol w:w="1276"/>
        <w:gridCol w:w="1559"/>
        <w:gridCol w:w="1508"/>
      </w:tblGrid>
      <w:tr w:rsidR="00B944B7" w:rsidRPr="004C2028" w14:paraId="5E752330" w14:textId="77777777" w:rsidTr="00012828">
        <w:tc>
          <w:tcPr>
            <w:tcW w:w="1696" w:type="dxa"/>
            <w:vMerge w:val="restart"/>
          </w:tcPr>
          <w:p w14:paraId="7D4351CE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Linker</w:t>
            </w:r>
          </w:p>
        </w:tc>
        <w:tc>
          <w:tcPr>
            <w:tcW w:w="4253" w:type="dxa"/>
            <w:gridSpan w:val="3"/>
          </w:tcPr>
          <w:p w14:paraId="1AA648E5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(% range)</w:t>
            </w:r>
          </w:p>
        </w:tc>
        <w:tc>
          <w:tcPr>
            <w:tcW w:w="3067" w:type="dxa"/>
            <w:gridSpan w:val="2"/>
          </w:tcPr>
          <w:p w14:paraId="784732CF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ratio</w:t>
            </w:r>
          </w:p>
        </w:tc>
      </w:tr>
      <w:tr w:rsidR="00B944B7" w:rsidRPr="004C2028" w14:paraId="2AB59F43" w14:textId="77777777" w:rsidTr="00012828">
        <w:tc>
          <w:tcPr>
            <w:tcW w:w="1696" w:type="dxa"/>
            <w:vMerge/>
            <w:tcBorders>
              <w:bottom w:val="single" w:sz="4" w:space="0" w:color="auto"/>
            </w:tcBorders>
          </w:tcPr>
          <w:p w14:paraId="4ED3C92B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DD96391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7CD8F91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0951A3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Science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8DE19D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 / English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72150033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 / Science</w:t>
            </w:r>
          </w:p>
        </w:tc>
      </w:tr>
      <w:tr w:rsidR="00B944B7" w:rsidRPr="004C2028" w14:paraId="47DD96AB" w14:textId="77777777" w:rsidTr="00012828">
        <w:tc>
          <w:tcPr>
            <w:tcW w:w="1696" w:type="dxa"/>
            <w:tcBorders>
              <w:top w:val="single" w:sz="4" w:space="0" w:color="auto"/>
              <w:bottom w:val="nil"/>
            </w:tcBorders>
            <w:vAlign w:val="bottom"/>
          </w:tcPr>
          <w:p w14:paraId="14AB9533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because of this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bottom"/>
          </w:tcPr>
          <w:p w14:paraId="1587806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1.62 (4.58)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bottom"/>
          </w:tcPr>
          <w:p w14:paraId="0A56803C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.37 (.83)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bottom"/>
          </w:tcPr>
          <w:p w14:paraId="33823ED6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.76 (1.93)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bottom"/>
          </w:tcPr>
          <w:p w14:paraId="26B164B2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  <w:vAlign w:val="bottom"/>
          </w:tcPr>
          <w:p w14:paraId="7E70C90B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2.13</w:t>
            </w:r>
          </w:p>
        </w:tc>
      </w:tr>
      <w:tr w:rsidR="00B944B7" w:rsidRPr="004C2028" w14:paraId="0FC1A0D1" w14:textId="77777777" w:rsidTr="00012828">
        <w:tc>
          <w:tcPr>
            <w:tcW w:w="1696" w:type="dxa"/>
            <w:tcBorders>
              <w:top w:val="nil"/>
            </w:tcBorders>
            <w:vAlign w:val="bottom"/>
          </w:tcPr>
          <w:p w14:paraId="1AE9F8B6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consequently</w:t>
            </w:r>
          </w:p>
        </w:tc>
        <w:tc>
          <w:tcPr>
            <w:tcW w:w="1560" w:type="dxa"/>
            <w:tcBorders>
              <w:top w:val="nil"/>
            </w:tcBorders>
            <w:vAlign w:val="bottom"/>
          </w:tcPr>
          <w:p w14:paraId="1CF728C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2.28 (3.35)</w:t>
            </w:r>
          </w:p>
        </w:tc>
        <w:tc>
          <w:tcPr>
            <w:tcW w:w="1417" w:type="dxa"/>
            <w:tcBorders>
              <w:top w:val="nil"/>
            </w:tcBorders>
            <w:vAlign w:val="bottom"/>
          </w:tcPr>
          <w:p w14:paraId="50E2FDEE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.33 (.84)</w:t>
            </w:r>
          </w:p>
        </w:tc>
        <w:tc>
          <w:tcPr>
            <w:tcW w:w="1276" w:type="dxa"/>
            <w:tcBorders>
              <w:top w:val="nil"/>
            </w:tcBorders>
            <w:vAlign w:val="bottom"/>
          </w:tcPr>
          <w:p w14:paraId="2F34656F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.00 (.00)</w:t>
            </w:r>
          </w:p>
        </w:tc>
        <w:tc>
          <w:tcPr>
            <w:tcW w:w="1559" w:type="dxa"/>
            <w:tcBorders>
              <w:top w:val="nil"/>
            </w:tcBorders>
            <w:vAlign w:val="bottom"/>
          </w:tcPr>
          <w:p w14:paraId="0824223A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1508" w:type="dxa"/>
            <w:tcBorders>
              <w:top w:val="nil"/>
            </w:tcBorders>
            <w:vAlign w:val="bottom"/>
          </w:tcPr>
          <w:p w14:paraId="6D41C8CF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Inf</w:t>
            </w:r>
          </w:p>
        </w:tc>
      </w:tr>
      <w:tr w:rsidR="00B944B7" w:rsidRPr="004C2028" w14:paraId="54A174ED" w14:textId="77777777" w:rsidTr="00012828">
        <w:tc>
          <w:tcPr>
            <w:tcW w:w="1696" w:type="dxa"/>
            <w:vAlign w:val="bottom"/>
          </w:tcPr>
          <w:p w14:paraId="12432FE5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in conclusion</w:t>
            </w:r>
          </w:p>
        </w:tc>
        <w:tc>
          <w:tcPr>
            <w:tcW w:w="1560" w:type="dxa"/>
            <w:vAlign w:val="bottom"/>
          </w:tcPr>
          <w:p w14:paraId="36911FFC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4.17 (11.97)</w:t>
            </w:r>
          </w:p>
        </w:tc>
        <w:tc>
          <w:tcPr>
            <w:tcW w:w="1417" w:type="dxa"/>
            <w:vAlign w:val="bottom"/>
          </w:tcPr>
          <w:p w14:paraId="7884DE6F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1.52 (4.77)</w:t>
            </w:r>
          </w:p>
        </w:tc>
        <w:tc>
          <w:tcPr>
            <w:tcW w:w="1276" w:type="dxa"/>
            <w:vAlign w:val="bottom"/>
          </w:tcPr>
          <w:p w14:paraId="1C564B0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.92 (1.58)</w:t>
            </w:r>
          </w:p>
        </w:tc>
        <w:tc>
          <w:tcPr>
            <w:tcW w:w="1559" w:type="dxa"/>
            <w:vAlign w:val="bottom"/>
          </w:tcPr>
          <w:p w14:paraId="3588107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508" w:type="dxa"/>
            <w:vAlign w:val="bottom"/>
          </w:tcPr>
          <w:p w14:paraId="3FEBD04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4.54</w:t>
            </w:r>
          </w:p>
        </w:tc>
      </w:tr>
      <w:tr w:rsidR="00B944B7" w:rsidRPr="004C2028" w14:paraId="01A5A86A" w14:textId="77777777" w:rsidTr="00012828">
        <w:tc>
          <w:tcPr>
            <w:tcW w:w="1696" w:type="dxa"/>
            <w:vAlign w:val="bottom"/>
          </w:tcPr>
          <w:p w14:paraId="510F9917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560" w:type="dxa"/>
            <w:vAlign w:val="bottom"/>
          </w:tcPr>
          <w:p w14:paraId="5E70DDE5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3.49 (6.37)</w:t>
            </w:r>
          </w:p>
        </w:tc>
        <w:tc>
          <w:tcPr>
            <w:tcW w:w="1417" w:type="dxa"/>
            <w:vAlign w:val="bottom"/>
          </w:tcPr>
          <w:p w14:paraId="2AFD9287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1.51 (2.73)</w:t>
            </w:r>
          </w:p>
        </w:tc>
        <w:tc>
          <w:tcPr>
            <w:tcW w:w="1276" w:type="dxa"/>
            <w:vAlign w:val="bottom"/>
          </w:tcPr>
          <w:p w14:paraId="5CEB13F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1.17 (2.73)</w:t>
            </w:r>
          </w:p>
        </w:tc>
        <w:tc>
          <w:tcPr>
            <w:tcW w:w="1559" w:type="dxa"/>
            <w:vAlign w:val="bottom"/>
          </w:tcPr>
          <w:p w14:paraId="4168E8A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1508" w:type="dxa"/>
            <w:vAlign w:val="bottom"/>
          </w:tcPr>
          <w:p w14:paraId="70B2424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2.99</w:t>
            </w:r>
          </w:p>
        </w:tc>
      </w:tr>
    </w:tbl>
    <w:p w14:paraId="4B3A9F7B" w14:textId="584F76D6" w:rsidR="00B944B7" w:rsidRPr="00B944B7" w:rsidRDefault="00B944B7" w:rsidP="00B944B7">
      <w:pPr>
        <w:rPr>
          <w:b/>
          <w:bCs/>
        </w:rPr>
      </w:pPr>
      <w:r w:rsidRPr="00B944B7">
        <w:rPr>
          <w:b/>
          <w:bCs/>
        </w:rPr>
        <w:t>linkers distinctive of Humanities non-literary</w:t>
      </w:r>
      <w:r>
        <w:rPr>
          <w:b/>
          <w:bCs/>
        </w:rPr>
        <w:t xml:space="preserve"> writing</w:t>
      </w:r>
    </w:p>
    <w:p w14:paraId="23051BA3" w14:textId="77777777" w:rsidR="00B944B7" w:rsidRDefault="00B944B7" w:rsidP="00B944B7"/>
    <w:p w14:paraId="1601F503" w14:textId="77777777" w:rsidR="00B944B7" w:rsidRDefault="00B944B7" w:rsidP="00B944B7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3"/>
        <w:gridCol w:w="1189"/>
        <w:gridCol w:w="1088"/>
        <w:gridCol w:w="1275"/>
        <w:gridCol w:w="1066"/>
        <w:gridCol w:w="1275"/>
      </w:tblGrid>
      <w:tr w:rsidR="00B944B7" w:rsidRPr="004C2028" w14:paraId="1C94F07A" w14:textId="77777777" w:rsidTr="00012828">
        <w:tc>
          <w:tcPr>
            <w:tcW w:w="0" w:type="auto"/>
            <w:vMerge w:val="restart"/>
          </w:tcPr>
          <w:p w14:paraId="642141CA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Linker</w:t>
            </w:r>
          </w:p>
        </w:tc>
        <w:tc>
          <w:tcPr>
            <w:tcW w:w="0" w:type="auto"/>
            <w:gridSpan w:val="3"/>
          </w:tcPr>
          <w:p w14:paraId="6AE5CA15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(% range)</w:t>
            </w:r>
          </w:p>
        </w:tc>
        <w:tc>
          <w:tcPr>
            <w:tcW w:w="0" w:type="auto"/>
            <w:gridSpan w:val="2"/>
          </w:tcPr>
          <w:p w14:paraId="0C867075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frequency ratio</w:t>
            </w:r>
          </w:p>
        </w:tc>
      </w:tr>
      <w:tr w:rsidR="00B944B7" w:rsidRPr="004C2028" w14:paraId="001DE2FC" w14:textId="77777777" w:rsidTr="00012828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8DA4619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BFF564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Science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35BBAB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6D6DC1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186EC3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 xml:space="preserve">Science / </w:t>
            </w:r>
          </w:p>
          <w:p w14:paraId="6C5E0D2C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F2C451F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 xml:space="preserve">Science / </w:t>
            </w:r>
          </w:p>
          <w:p w14:paraId="1064A515" w14:textId="77777777" w:rsidR="00B944B7" w:rsidRPr="004C2028" w:rsidRDefault="00B944B7" w:rsidP="00012828">
            <w:pPr>
              <w:rPr>
                <w:b/>
                <w:bCs/>
                <w:sz w:val="20"/>
                <w:szCs w:val="20"/>
              </w:rPr>
            </w:pPr>
            <w:r w:rsidRPr="004C2028">
              <w:rPr>
                <w:b/>
                <w:bCs/>
                <w:sz w:val="20"/>
                <w:szCs w:val="20"/>
              </w:rPr>
              <w:t>Humanities</w:t>
            </w:r>
          </w:p>
        </w:tc>
      </w:tr>
      <w:tr w:rsidR="00B944B7" w:rsidRPr="004C2028" w14:paraId="1E60BE26" w14:textId="77777777" w:rsidTr="00012828"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1599948C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after that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3FE47EC6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1.39 (3.30)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3BE057D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.55 (1.00)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2895A97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.54 (.92)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10933172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14:paraId="79DC958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2.60</w:t>
            </w:r>
          </w:p>
        </w:tc>
      </w:tr>
      <w:tr w:rsidR="00B944B7" w:rsidRPr="004C2028" w14:paraId="62619B14" w14:textId="77777777" w:rsidTr="00012828">
        <w:tc>
          <w:tcPr>
            <w:tcW w:w="0" w:type="auto"/>
            <w:tcBorders>
              <w:top w:val="nil"/>
            </w:tcBorders>
            <w:vAlign w:val="bottom"/>
          </w:tcPr>
          <w:p w14:paraId="006B7F84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first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370797E9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5.67 (10.36)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395B9EE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1.41 (3.13)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0AEB3639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.80 (1.94)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7C8BCE5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1A7700AD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7.10</w:t>
            </w:r>
          </w:p>
        </w:tc>
      </w:tr>
      <w:tr w:rsidR="00B944B7" w:rsidRPr="004C2028" w14:paraId="7AA2A898" w14:textId="77777777" w:rsidTr="00012828">
        <w:tc>
          <w:tcPr>
            <w:tcW w:w="0" w:type="auto"/>
            <w:vAlign w:val="bottom"/>
          </w:tcPr>
          <w:p w14:paraId="55872AE0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lastly</w:t>
            </w:r>
          </w:p>
        </w:tc>
        <w:tc>
          <w:tcPr>
            <w:tcW w:w="0" w:type="auto"/>
            <w:vAlign w:val="bottom"/>
          </w:tcPr>
          <w:p w14:paraId="3D84C0B2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1.43 (3.45)</w:t>
            </w:r>
          </w:p>
        </w:tc>
        <w:tc>
          <w:tcPr>
            <w:tcW w:w="0" w:type="auto"/>
            <w:vAlign w:val="bottom"/>
          </w:tcPr>
          <w:p w14:paraId="28E1470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.40 (1.00)</w:t>
            </w:r>
          </w:p>
        </w:tc>
        <w:tc>
          <w:tcPr>
            <w:tcW w:w="0" w:type="auto"/>
            <w:vAlign w:val="bottom"/>
          </w:tcPr>
          <w:p w14:paraId="656EB3A1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.47 (1.36)</w:t>
            </w:r>
          </w:p>
        </w:tc>
        <w:tc>
          <w:tcPr>
            <w:tcW w:w="0" w:type="auto"/>
            <w:vAlign w:val="bottom"/>
          </w:tcPr>
          <w:p w14:paraId="62EE0A64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0" w:type="auto"/>
            <w:vAlign w:val="bottom"/>
          </w:tcPr>
          <w:p w14:paraId="6111958A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3.05</w:t>
            </w:r>
          </w:p>
        </w:tc>
      </w:tr>
      <w:tr w:rsidR="00B944B7" w:rsidRPr="004C2028" w14:paraId="4A0A82DD" w14:textId="77777777" w:rsidTr="00012828">
        <w:tc>
          <w:tcPr>
            <w:tcW w:w="0" w:type="auto"/>
            <w:vAlign w:val="bottom"/>
          </w:tcPr>
          <w:p w14:paraId="4D2ACAC6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next</w:t>
            </w:r>
          </w:p>
        </w:tc>
        <w:tc>
          <w:tcPr>
            <w:tcW w:w="0" w:type="auto"/>
            <w:vAlign w:val="bottom"/>
          </w:tcPr>
          <w:p w14:paraId="7DB1FBFF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4.19 (6.46)</w:t>
            </w:r>
          </w:p>
        </w:tc>
        <w:tc>
          <w:tcPr>
            <w:tcW w:w="0" w:type="auto"/>
            <w:vAlign w:val="bottom"/>
          </w:tcPr>
          <w:p w14:paraId="301D5F52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.43 (.83)</w:t>
            </w:r>
          </w:p>
        </w:tc>
        <w:tc>
          <w:tcPr>
            <w:tcW w:w="0" w:type="auto"/>
            <w:vAlign w:val="bottom"/>
          </w:tcPr>
          <w:p w14:paraId="71DEA607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.80 (1.94)</w:t>
            </w:r>
          </w:p>
        </w:tc>
        <w:tc>
          <w:tcPr>
            <w:tcW w:w="0" w:type="auto"/>
            <w:vAlign w:val="bottom"/>
          </w:tcPr>
          <w:p w14:paraId="05944133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0" w:type="auto"/>
            <w:vAlign w:val="bottom"/>
          </w:tcPr>
          <w:p w14:paraId="2395EF50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5.25</w:t>
            </w:r>
          </w:p>
        </w:tc>
      </w:tr>
      <w:tr w:rsidR="00B944B7" w:rsidRPr="004C2028" w14:paraId="66D7796B" w14:textId="77777777" w:rsidTr="00012828">
        <w:tc>
          <w:tcPr>
            <w:tcW w:w="0" w:type="auto"/>
            <w:vAlign w:val="bottom"/>
          </w:tcPr>
          <w:p w14:paraId="104B37F9" w14:textId="77777777" w:rsidR="00B944B7" w:rsidRPr="004C2028" w:rsidRDefault="00B944B7" w:rsidP="00012828">
            <w:pPr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thus</w:t>
            </w:r>
          </w:p>
        </w:tc>
        <w:tc>
          <w:tcPr>
            <w:tcW w:w="0" w:type="auto"/>
            <w:vAlign w:val="bottom"/>
          </w:tcPr>
          <w:p w14:paraId="30AEFD36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1.48 (1.57)</w:t>
            </w:r>
          </w:p>
        </w:tc>
        <w:tc>
          <w:tcPr>
            <w:tcW w:w="0" w:type="auto"/>
            <w:vAlign w:val="bottom"/>
          </w:tcPr>
          <w:p w14:paraId="4434CB78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.68 (1.65)</w:t>
            </w:r>
          </w:p>
        </w:tc>
        <w:tc>
          <w:tcPr>
            <w:tcW w:w="0" w:type="auto"/>
            <w:vAlign w:val="bottom"/>
          </w:tcPr>
          <w:p w14:paraId="386EA60B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.48 (1.20)</w:t>
            </w:r>
          </w:p>
        </w:tc>
        <w:tc>
          <w:tcPr>
            <w:tcW w:w="0" w:type="auto"/>
            <w:vAlign w:val="bottom"/>
          </w:tcPr>
          <w:p w14:paraId="07E4B99C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0" w:type="auto"/>
            <w:vAlign w:val="bottom"/>
          </w:tcPr>
          <w:p w14:paraId="6CB13F54" w14:textId="77777777" w:rsidR="00B944B7" w:rsidRPr="004C2028" w:rsidRDefault="00B944B7" w:rsidP="00012828">
            <w:pPr>
              <w:jc w:val="right"/>
              <w:rPr>
                <w:sz w:val="20"/>
                <w:szCs w:val="20"/>
              </w:rPr>
            </w:pPr>
            <w:r w:rsidRPr="004C2028">
              <w:rPr>
                <w:rFonts w:ascii="Aptos Narrow" w:hAnsi="Aptos Narrow"/>
                <w:color w:val="000000"/>
                <w:sz w:val="20"/>
                <w:szCs w:val="20"/>
              </w:rPr>
              <w:t>3.11</w:t>
            </w:r>
          </w:p>
        </w:tc>
      </w:tr>
    </w:tbl>
    <w:p w14:paraId="7359DA1B" w14:textId="247A7C6B" w:rsidR="00B944B7" w:rsidRPr="00B944B7" w:rsidRDefault="00B944B7" w:rsidP="00B944B7">
      <w:pPr>
        <w:rPr>
          <w:b/>
          <w:bCs/>
        </w:rPr>
      </w:pPr>
      <w:r w:rsidRPr="00B944B7">
        <w:rPr>
          <w:b/>
          <w:bCs/>
        </w:rPr>
        <w:t>linkers distinctive of Science non-literary</w:t>
      </w:r>
      <w:r w:rsidRPr="00B944B7">
        <w:rPr>
          <w:b/>
          <w:bCs/>
        </w:rPr>
        <w:t xml:space="preserve"> writing</w:t>
      </w:r>
    </w:p>
    <w:p w14:paraId="62E33291" w14:textId="77777777" w:rsidR="00603720" w:rsidRDefault="00603720"/>
    <w:sectPr w:rsidR="006037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4B7"/>
    <w:rsid w:val="00005188"/>
    <w:rsid w:val="00014891"/>
    <w:rsid w:val="00033213"/>
    <w:rsid w:val="00036D22"/>
    <w:rsid w:val="00042689"/>
    <w:rsid w:val="00064BF2"/>
    <w:rsid w:val="00077763"/>
    <w:rsid w:val="00085420"/>
    <w:rsid w:val="00087C38"/>
    <w:rsid w:val="001309D3"/>
    <w:rsid w:val="001B241B"/>
    <w:rsid w:val="001E55C0"/>
    <w:rsid w:val="001F4685"/>
    <w:rsid w:val="002131AA"/>
    <w:rsid w:val="0021685D"/>
    <w:rsid w:val="002278A2"/>
    <w:rsid w:val="0023019F"/>
    <w:rsid w:val="00233535"/>
    <w:rsid w:val="002407A1"/>
    <w:rsid w:val="00255120"/>
    <w:rsid w:val="0027145F"/>
    <w:rsid w:val="00271AAF"/>
    <w:rsid w:val="002A2342"/>
    <w:rsid w:val="002E3622"/>
    <w:rsid w:val="002E758D"/>
    <w:rsid w:val="00341E75"/>
    <w:rsid w:val="00342F06"/>
    <w:rsid w:val="003612DC"/>
    <w:rsid w:val="00372CFD"/>
    <w:rsid w:val="003752C1"/>
    <w:rsid w:val="00394E38"/>
    <w:rsid w:val="00397002"/>
    <w:rsid w:val="003B2FB5"/>
    <w:rsid w:val="003D2C17"/>
    <w:rsid w:val="00412B83"/>
    <w:rsid w:val="0042027D"/>
    <w:rsid w:val="00422FFA"/>
    <w:rsid w:val="00434843"/>
    <w:rsid w:val="0044792D"/>
    <w:rsid w:val="00452B35"/>
    <w:rsid w:val="0049664F"/>
    <w:rsid w:val="00497F49"/>
    <w:rsid w:val="004B003A"/>
    <w:rsid w:val="004B74B2"/>
    <w:rsid w:val="004D5E04"/>
    <w:rsid w:val="004F3B46"/>
    <w:rsid w:val="005018B7"/>
    <w:rsid w:val="00540077"/>
    <w:rsid w:val="0054425A"/>
    <w:rsid w:val="005524A7"/>
    <w:rsid w:val="00554E63"/>
    <w:rsid w:val="005569D2"/>
    <w:rsid w:val="005836F7"/>
    <w:rsid w:val="005B7B7D"/>
    <w:rsid w:val="005D6C91"/>
    <w:rsid w:val="005E4AA3"/>
    <w:rsid w:val="00603720"/>
    <w:rsid w:val="00637555"/>
    <w:rsid w:val="00677F33"/>
    <w:rsid w:val="006826AC"/>
    <w:rsid w:val="00682BFF"/>
    <w:rsid w:val="006872B5"/>
    <w:rsid w:val="006A60A0"/>
    <w:rsid w:val="006C27BF"/>
    <w:rsid w:val="006D5C75"/>
    <w:rsid w:val="006F5F16"/>
    <w:rsid w:val="00757033"/>
    <w:rsid w:val="007B62E8"/>
    <w:rsid w:val="007C0F0E"/>
    <w:rsid w:val="007E51C0"/>
    <w:rsid w:val="007F0AAD"/>
    <w:rsid w:val="007F6F4A"/>
    <w:rsid w:val="00810CDB"/>
    <w:rsid w:val="00812FDE"/>
    <w:rsid w:val="00817B32"/>
    <w:rsid w:val="008354EF"/>
    <w:rsid w:val="00860397"/>
    <w:rsid w:val="00863C78"/>
    <w:rsid w:val="008762CF"/>
    <w:rsid w:val="00882803"/>
    <w:rsid w:val="008A5ECE"/>
    <w:rsid w:val="008E1BE2"/>
    <w:rsid w:val="008E6C0E"/>
    <w:rsid w:val="008F115E"/>
    <w:rsid w:val="00920E90"/>
    <w:rsid w:val="00926C36"/>
    <w:rsid w:val="00940083"/>
    <w:rsid w:val="00950B4F"/>
    <w:rsid w:val="00993053"/>
    <w:rsid w:val="009B7BF4"/>
    <w:rsid w:val="009F2EF7"/>
    <w:rsid w:val="00A541A4"/>
    <w:rsid w:val="00A721AC"/>
    <w:rsid w:val="00A771E7"/>
    <w:rsid w:val="00A77DD5"/>
    <w:rsid w:val="00A849AD"/>
    <w:rsid w:val="00A9424A"/>
    <w:rsid w:val="00AA4ED8"/>
    <w:rsid w:val="00AB161F"/>
    <w:rsid w:val="00AE3ACD"/>
    <w:rsid w:val="00AE4BCE"/>
    <w:rsid w:val="00B018BA"/>
    <w:rsid w:val="00B11EE7"/>
    <w:rsid w:val="00B32080"/>
    <w:rsid w:val="00B437E4"/>
    <w:rsid w:val="00B507BB"/>
    <w:rsid w:val="00B54F57"/>
    <w:rsid w:val="00B81E6D"/>
    <w:rsid w:val="00B83B4A"/>
    <w:rsid w:val="00B944B7"/>
    <w:rsid w:val="00B965EB"/>
    <w:rsid w:val="00BB2779"/>
    <w:rsid w:val="00BB362A"/>
    <w:rsid w:val="00BD2B37"/>
    <w:rsid w:val="00BD5FF9"/>
    <w:rsid w:val="00C56E5C"/>
    <w:rsid w:val="00C750CC"/>
    <w:rsid w:val="00C82C3B"/>
    <w:rsid w:val="00C94EE6"/>
    <w:rsid w:val="00CC0183"/>
    <w:rsid w:val="00D12F2B"/>
    <w:rsid w:val="00D15061"/>
    <w:rsid w:val="00D3107A"/>
    <w:rsid w:val="00D65EF5"/>
    <w:rsid w:val="00D72A18"/>
    <w:rsid w:val="00DC2AA9"/>
    <w:rsid w:val="00DE1476"/>
    <w:rsid w:val="00E029A3"/>
    <w:rsid w:val="00E0450E"/>
    <w:rsid w:val="00E202D9"/>
    <w:rsid w:val="00E328C2"/>
    <w:rsid w:val="00E35237"/>
    <w:rsid w:val="00EB0F97"/>
    <w:rsid w:val="00EE0D4F"/>
    <w:rsid w:val="00F12AAA"/>
    <w:rsid w:val="00F25635"/>
    <w:rsid w:val="00F94A5A"/>
    <w:rsid w:val="00FC36FE"/>
    <w:rsid w:val="00FD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7B4AF"/>
  <w15:chartTrackingRefBased/>
  <w15:docId w15:val="{F6DC4759-343C-D440-8053-6A5606366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4B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44B7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1100</Characters>
  <Application>Microsoft Office Word</Application>
  <DocSecurity>0</DocSecurity>
  <Lines>50</Lines>
  <Paragraphs>39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Durrant, Philip</cp:lastModifiedBy>
  <cp:revision>1</cp:revision>
  <dcterms:created xsi:type="dcterms:W3CDTF">2024-06-11T09:23:00Z</dcterms:created>
  <dcterms:modified xsi:type="dcterms:W3CDTF">2024-06-11T09:24:00Z</dcterms:modified>
</cp:coreProperties>
</file>